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742" w:rsidRPr="00261929" w:rsidRDefault="00AE2742" w:rsidP="00A96152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61929">
        <w:rPr>
          <w:rFonts w:ascii="Times New Roman" w:hAnsi="Times New Roman"/>
          <w:b/>
          <w:sz w:val="24"/>
          <w:szCs w:val="24"/>
        </w:rPr>
        <w:t>Приложение № 5</w:t>
      </w:r>
    </w:p>
    <w:p w:rsidR="00AE2742" w:rsidRPr="00261929" w:rsidRDefault="00AE2742" w:rsidP="00A96152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E2742" w:rsidRPr="00261929" w:rsidRDefault="00AE2742" w:rsidP="00002735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61929">
        <w:rPr>
          <w:rFonts w:ascii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E2742" w:rsidRPr="00261929" w:rsidRDefault="00AE2742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E2742" w:rsidRPr="00864D35" w:rsidRDefault="00AE2742" w:rsidP="0015534F">
      <w:pPr>
        <w:pStyle w:val="BodyText"/>
        <w:tabs>
          <w:tab w:val="left" w:pos="37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D60CDC">
        <w:rPr>
          <w:rFonts w:ascii="Times New Roman" w:hAnsi="Times New Roman"/>
          <w:sz w:val="24"/>
          <w:szCs w:val="24"/>
        </w:rPr>
        <w:t>Съставен е Акт за установяване на административно нарушение №</w:t>
      </w:r>
      <w:r w:rsidRPr="00101B4B">
        <w:rPr>
          <w:rFonts w:ascii="Times New Roman" w:hAnsi="Times New Roman"/>
          <w:sz w:val="24"/>
          <w:szCs w:val="24"/>
          <w:lang w:val="ru-RU"/>
        </w:rPr>
        <w:t xml:space="preserve"> 9</w:t>
      </w:r>
      <w:r>
        <w:rPr>
          <w:rFonts w:ascii="Times New Roman" w:hAnsi="Times New Roman"/>
          <w:sz w:val="24"/>
          <w:szCs w:val="24"/>
        </w:rPr>
        <w:t>217</w:t>
      </w:r>
      <w:r w:rsidRPr="00101B4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60CDC">
        <w:rPr>
          <w:rFonts w:ascii="Times New Roman" w:hAnsi="Times New Roman"/>
          <w:sz w:val="24"/>
          <w:szCs w:val="24"/>
        </w:rPr>
        <w:t xml:space="preserve">от </w:t>
      </w:r>
      <w:r>
        <w:rPr>
          <w:sz w:val="24"/>
          <w:szCs w:val="24"/>
        </w:rPr>
        <w:t>02.02.2023</w:t>
      </w:r>
      <w:r w:rsidRPr="00D2197B">
        <w:rPr>
          <w:sz w:val="24"/>
          <w:szCs w:val="24"/>
        </w:rPr>
        <w:t xml:space="preserve"> </w:t>
      </w:r>
      <w:r w:rsidRPr="00D60CDC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срещу</w:t>
      </w:r>
      <w:r w:rsidRPr="00F81B52">
        <w:t xml:space="preserve"> </w:t>
      </w:r>
      <w:r w:rsidRPr="00CD4962">
        <w:rPr>
          <w:rFonts w:ascii="Times New Roman" w:hAnsi="Times New Roman"/>
          <w:bCs/>
          <w:sz w:val="24"/>
          <w:szCs w:val="24"/>
          <w:lang/>
        </w:rPr>
        <w:t>"ДИ МАРДО" ЕООД</w:t>
      </w:r>
      <w:r w:rsidRPr="00D60CDC">
        <w:rPr>
          <w:rFonts w:ascii="Times New Roman" w:hAnsi="Times New Roman"/>
          <w:sz w:val="24"/>
          <w:szCs w:val="24"/>
        </w:rPr>
        <w:t>, ЕИК</w:t>
      </w:r>
      <w:r>
        <w:rPr>
          <w:rFonts w:ascii="Times New Roman" w:hAnsi="Times New Roman"/>
          <w:sz w:val="24"/>
          <w:szCs w:val="24"/>
        </w:rPr>
        <w:t>:</w:t>
      </w:r>
      <w:r w:rsidRPr="00D60CDC">
        <w:rPr>
          <w:rFonts w:ascii="Times New Roman" w:hAnsi="Times New Roman"/>
          <w:sz w:val="24"/>
          <w:szCs w:val="24"/>
        </w:rPr>
        <w:t xml:space="preserve"> </w:t>
      </w:r>
      <w:r w:rsidRPr="00CD4962">
        <w:rPr>
          <w:rFonts w:ascii="Times New Roman" w:hAnsi="Times New Roman"/>
          <w:sz w:val="24"/>
          <w:szCs w:val="24"/>
        </w:rPr>
        <w:t>201653255</w:t>
      </w:r>
      <w:r w:rsidRPr="00D60CDC">
        <w:rPr>
          <w:rFonts w:ascii="Times New Roman" w:hAnsi="Times New Roman"/>
          <w:sz w:val="24"/>
          <w:szCs w:val="24"/>
        </w:rPr>
        <w:t>, седалище и адрес на управление</w:t>
      </w:r>
      <w:r>
        <w:rPr>
          <w:rFonts w:ascii="Times New Roman" w:hAnsi="Times New Roman"/>
          <w:sz w:val="24"/>
          <w:szCs w:val="24"/>
        </w:rPr>
        <w:t xml:space="preserve">  </w:t>
      </w:r>
      <w:r w:rsidRPr="00CD4962">
        <w:rPr>
          <w:rFonts w:ascii="Times New Roman" w:hAnsi="Times New Roman"/>
          <w:sz w:val="24"/>
          <w:szCs w:val="24"/>
        </w:rPr>
        <w:t>гр. Пловдив, р-н Централен, ул. Капитан Райчо  № 37, ет. 3, ап. 12</w:t>
      </w:r>
      <w:r w:rsidRPr="00D60CDC">
        <w:rPr>
          <w:rFonts w:ascii="Times New Roman" w:hAnsi="Times New Roman"/>
          <w:sz w:val="24"/>
          <w:szCs w:val="24"/>
        </w:rPr>
        <w:t>, представлявано 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4962">
        <w:rPr>
          <w:rFonts w:ascii="Times New Roman" w:hAnsi="Times New Roman"/>
          <w:sz w:val="24"/>
          <w:szCs w:val="24"/>
        </w:rPr>
        <w:t>ЦВЕТАНКА НИКОЛОВА ЛАЗАРОВА,</w:t>
      </w:r>
      <w:r w:rsidRPr="00D60CDC">
        <w:rPr>
          <w:rFonts w:ascii="Times New Roman" w:hAnsi="Times New Roman"/>
          <w:sz w:val="24"/>
          <w:szCs w:val="24"/>
        </w:rPr>
        <w:t xml:space="preserve"> за административно нарушение по</w:t>
      </w:r>
      <w:r w:rsidRPr="00D60CDC">
        <w:rPr>
          <w:rFonts w:ascii="Times New Roman" w:hAnsi="Times New Roman"/>
          <w:i/>
          <w:sz w:val="24"/>
          <w:szCs w:val="24"/>
        </w:rPr>
        <w:t xml:space="preserve"> </w:t>
      </w:r>
      <w:r w:rsidRPr="00243A9D">
        <w:rPr>
          <w:rFonts w:ascii="Times New Roman" w:hAnsi="Times New Roman"/>
          <w:sz w:val="24"/>
          <w:szCs w:val="24"/>
        </w:rPr>
        <w:t>чл. 97, ал. 1, т. 5 от ЗАПСП.</w:t>
      </w:r>
      <w:r w:rsidRPr="00D60CDC">
        <w:rPr>
          <w:rFonts w:ascii="Times New Roman" w:hAnsi="Times New Roman"/>
          <w:sz w:val="24"/>
          <w:szCs w:val="24"/>
        </w:rPr>
        <w:t xml:space="preserve"> </w:t>
      </w:r>
    </w:p>
    <w:p w:rsidR="00AE2742" w:rsidRPr="00D60CDC" w:rsidRDefault="00AE2742" w:rsidP="00002735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</w:t>
      </w:r>
      <w:r>
        <w:rPr>
          <w:rFonts w:ascii="Times New Roman" w:hAnsi="Times New Roman"/>
          <w:sz w:val="24"/>
          <w:szCs w:val="24"/>
        </w:rPr>
        <w:t xml:space="preserve">представляващият/та  </w:t>
      </w:r>
      <w:r w:rsidRPr="00CD4962">
        <w:rPr>
          <w:rFonts w:ascii="Times New Roman" w:hAnsi="Times New Roman"/>
          <w:sz w:val="24"/>
          <w:szCs w:val="24"/>
        </w:rPr>
        <w:t xml:space="preserve">ЦВЕТАНКА НИКОЛОВА ЛАЗАРОВА </w:t>
      </w:r>
      <w:r w:rsidRPr="00D60CDC">
        <w:rPr>
          <w:rFonts w:ascii="Times New Roman" w:hAnsi="Times New Roman"/>
          <w:sz w:val="24"/>
          <w:szCs w:val="24"/>
        </w:rPr>
        <w:t xml:space="preserve">или упълномощено от </w:t>
      </w:r>
      <w:r>
        <w:rPr>
          <w:rFonts w:ascii="Times New Roman" w:hAnsi="Times New Roman"/>
          <w:sz w:val="24"/>
          <w:szCs w:val="24"/>
        </w:rPr>
        <w:t xml:space="preserve">него/нея </w:t>
      </w:r>
      <w:r w:rsidRPr="00D60CDC">
        <w:rPr>
          <w:rFonts w:ascii="Times New Roman" w:hAnsi="Times New Roman"/>
          <w:sz w:val="24"/>
          <w:szCs w:val="24"/>
        </w:rPr>
        <w:t>лице,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CDC">
        <w:rPr>
          <w:rFonts w:ascii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E2742" w:rsidRPr="00D60CDC" w:rsidRDefault="00AE2742" w:rsidP="00002735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E2742" w:rsidRPr="00D60CDC" w:rsidRDefault="00AE2742" w:rsidP="00002735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>Съобщението е поставено на</w:t>
      </w:r>
      <w:r>
        <w:rPr>
          <w:rFonts w:ascii="Times New Roman" w:hAnsi="Times New Roman"/>
          <w:sz w:val="24"/>
          <w:szCs w:val="24"/>
        </w:rPr>
        <w:t xml:space="preserve"> 23.02.2023 г.</w:t>
      </w:r>
    </w:p>
    <w:p w:rsidR="00AE2742" w:rsidRPr="00D60CDC" w:rsidRDefault="00AE2742" w:rsidP="00002735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E2742" w:rsidRDefault="00AE2742" w:rsidP="003442D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02 9400988.</w:t>
      </w:r>
    </w:p>
    <w:p w:rsidR="00AE2742" w:rsidRPr="003442D0" w:rsidRDefault="00AE2742" w:rsidP="003442D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sectPr w:rsidR="00AE2742" w:rsidRPr="003442D0" w:rsidSect="008B6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01B4B"/>
    <w:rsid w:val="0015534F"/>
    <w:rsid w:val="001E3650"/>
    <w:rsid w:val="00243A9D"/>
    <w:rsid w:val="00261929"/>
    <w:rsid w:val="00294B08"/>
    <w:rsid w:val="003442D0"/>
    <w:rsid w:val="00356CD5"/>
    <w:rsid w:val="00366FAB"/>
    <w:rsid w:val="00397479"/>
    <w:rsid w:val="003F57C7"/>
    <w:rsid w:val="003F6B56"/>
    <w:rsid w:val="004522E6"/>
    <w:rsid w:val="00510DE4"/>
    <w:rsid w:val="00513877"/>
    <w:rsid w:val="00541233"/>
    <w:rsid w:val="00543D56"/>
    <w:rsid w:val="00566F73"/>
    <w:rsid w:val="005C53B6"/>
    <w:rsid w:val="007E069B"/>
    <w:rsid w:val="00854DE8"/>
    <w:rsid w:val="00864D35"/>
    <w:rsid w:val="00872AE7"/>
    <w:rsid w:val="008A6A88"/>
    <w:rsid w:val="008B66A2"/>
    <w:rsid w:val="00952A07"/>
    <w:rsid w:val="00975B4D"/>
    <w:rsid w:val="00A4558D"/>
    <w:rsid w:val="00A96152"/>
    <w:rsid w:val="00AE2742"/>
    <w:rsid w:val="00B97120"/>
    <w:rsid w:val="00BD417B"/>
    <w:rsid w:val="00C826C4"/>
    <w:rsid w:val="00CB5C39"/>
    <w:rsid w:val="00CD4962"/>
    <w:rsid w:val="00D2197B"/>
    <w:rsid w:val="00D60CDC"/>
    <w:rsid w:val="00D648CB"/>
    <w:rsid w:val="00DF3DC5"/>
    <w:rsid w:val="00E74981"/>
    <w:rsid w:val="00EA281F"/>
    <w:rsid w:val="00EB548B"/>
    <w:rsid w:val="00ED3A9F"/>
    <w:rsid w:val="00F317A5"/>
    <w:rsid w:val="00F45978"/>
    <w:rsid w:val="00F81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E90"/>
    <w:pPr>
      <w:spacing w:after="200" w:line="276" w:lineRule="auto"/>
    </w:pPr>
    <w:rPr>
      <w:rFonts w:ascii="Calibri" w:hAnsi="Calibri"/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002735"/>
    <w:rPr>
      <w:rFonts w:ascii="Calibri" w:eastAsia="Times New Roman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5C3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151</Words>
  <Characters>861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Pashova</dc:creator>
  <cp:keywords/>
  <dc:description/>
  <cp:lastModifiedBy>m.arangelova</cp:lastModifiedBy>
  <cp:revision>3</cp:revision>
  <cp:lastPrinted>2022-09-23T07:29:00Z</cp:lastPrinted>
  <dcterms:created xsi:type="dcterms:W3CDTF">2023-02-23T11:37:00Z</dcterms:created>
  <dcterms:modified xsi:type="dcterms:W3CDTF">2023-02-23T12:21:00Z</dcterms:modified>
</cp:coreProperties>
</file>