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ACD" w:rsidRPr="00421A50" w:rsidRDefault="00416ACD" w:rsidP="00421A50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16ACD" w:rsidRPr="00421A50" w:rsidRDefault="00416ACD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6ACD" w:rsidRDefault="00416ACD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Съставен е Акт за ус</w:t>
      </w:r>
      <w:r w:rsidRPr="00421A50">
        <w:rPr>
          <w:rFonts w:ascii="Times New Roman" w:hAnsi="Times New Roman"/>
          <w:sz w:val="24"/>
          <w:szCs w:val="24"/>
        </w:rPr>
        <w:t>тановяване</w:t>
      </w:r>
      <w:r>
        <w:rPr>
          <w:rFonts w:ascii="Times New Roman" w:hAnsi="Times New Roman"/>
          <w:sz w:val="24"/>
          <w:szCs w:val="24"/>
        </w:rPr>
        <w:t xml:space="preserve"> на административно нарушение № 9265</w:t>
      </w:r>
      <w:r w:rsidRPr="00421A5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16.01.2023 г.</w:t>
      </w:r>
      <w:r w:rsidRPr="00421A50">
        <w:rPr>
          <w:rFonts w:ascii="Times New Roman" w:hAnsi="Times New Roman"/>
          <w:sz w:val="24"/>
          <w:szCs w:val="24"/>
        </w:rPr>
        <w:t xml:space="preserve"> срещу </w:t>
      </w:r>
      <w:r>
        <w:rPr>
          <w:rFonts w:ascii="Times New Roman" w:hAnsi="Times New Roman"/>
          <w:sz w:val="24"/>
          <w:szCs w:val="24"/>
        </w:rPr>
        <w:t>„Гастро Дор“ ООД</w:t>
      </w:r>
      <w:r w:rsidRPr="00421A50">
        <w:rPr>
          <w:rFonts w:ascii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>
        <w:rPr>
          <w:rFonts w:ascii="Times New Roman" w:hAnsi="Times New Roman"/>
          <w:sz w:val="24"/>
          <w:szCs w:val="24"/>
        </w:rPr>
        <w:t xml:space="preserve"> 202364150</w:t>
      </w:r>
      <w:r w:rsidRPr="00BB7348">
        <w:rPr>
          <w:rFonts w:ascii="Times New Roman" w:hAnsi="Times New Roman"/>
          <w:sz w:val="24"/>
          <w:szCs w:val="24"/>
        </w:rPr>
        <w:t>, гр.</w:t>
      </w:r>
      <w:r>
        <w:rPr>
          <w:rFonts w:ascii="Times New Roman" w:hAnsi="Times New Roman"/>
          <w:sz w:val="24"/>
          <w:szCs w:val="24"/>
        </w:rPr>
        <w:t xml:space="preserve"> София, ул. „Краище“ № 1</w:t>
      </w:r>
      <w:r w:rsidRPr="00BB7348">
        <w:rPr>
          <w:rFonts w:ascii="Times New Roman" w:hAnsi="Times New Roman"/>
          <w:sz w:val="24"/>
          <w:szCs w:val="24"/>
        </w:rPr>
        <w:t>, представлявано от г-</w:t>
      </w:r>
      <w:r>
        <w:rPr>
          <w:rFonts w:ascii="Times New Roman" w:hAnsi="Times New Roman"/>
          <w:sz w:val="24"/>
          <w:szCs w:val="24"/>
        </w:rPr>
        <w:t xml:space="preserve">н Русислав Грозданов Димитров и г-н Светослав Владимиров Кантарджиев, </w:t>
      </w:r>
      <w:r w:rsidRPr="00BB7348">
        <w:rPr>
          <w:rFonts w:ascii="Times New Roman" w:hAnsi="Times New Roman"/>
          <w:sz w:val="24"/>
          <w:szCs w:val="24"/>
        </w:rPr>
        <w:t>в качеството на управител</w:t>
      </w:r>
      <w:r>
        <w:rPr>
          <w:rFonts w:ascii="Times New Roman" w:hAnsi="Times New Roman"/>
          <w:sz w:val="24"/>
          <w:szCs w:val="24"/>
        </w:rPr>
        <w:t>и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/</w:t>
      </w:r>
      <w:r w:rsidRPr="00E92169">
        <w:rPr>
          <w:rFonts w:ascii="Times New Roman" w:hAnsi="Times New Roman"/>
          <w:sz w:val="24"/>
          <w:szCs w:val="24"/>
        </w:rPr>
        <w:t>заедно</w:t>
      </w:r>
      <w:r>
        <w:rPr>
          <w:rFonts w:ascii="Times New Roman" w:hAnsi="Times New Roman"/>
          <w:b/>
          <w:sz w:val="24"/>
          <w:szCs w:val="24"/>
        </w:rPr>
        <w:t xml:space="preserve">/ </w:t>
      </w:r>
      <w:r w:rsidRPr="00421A50">
        <w:rPr>
          <w:rFonts w:ascii="Times New Roman" w:hAnsi="Times New Roman"/>
          <w:sz w:val="24"/>
          <w:szCs w:val="24"/>
        </w:rPr>
        <w:t xml:space="preserve">за административно нарушение по чл. 97, ал. 1, т. </w:t>
      </w:r>
      <w:r>
        <w:rPr>
          <w:rFonts w:ascii="Times New Roman" w:hAnsi="Times New Roman"/>
          <w:sz w:val="24"/>
          <w:szCs w:val="24"/>
        </w:rPr>
        <w:t>13</w:t>
      </w:r>
      <w:r w:rsidRPr="00421A50">
        <w:rPr>
          <w:rFonts w:ascii="Times New Roman" w:hAnsi="Times New Roman"/>
          <w:sz w:val="24"/>
          <w:szCs w:val="24"/>
        </w:rPr>
        <w:t xml:space="preserve"> от ЗАПСП. </w:t>
      </w:r>
    </w:p>
    <w:p w:rsidR="00416ACD" w:rsidRDefault="00416ACD" w:rsidP="00476442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16ACD" w:rsidRPr="00476442" w:rsidRDefault="00416ACD" w:rsidP="00476442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16ACD" w:rsidRPr="00421A50" w:rsidRDefault="00416ACD" w:rsidP="00476442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hAnsi="Times New Roman"/>
          <w:sz w:val="24"/>
          <w:szCs w:val="24"/>
        </w:rPr>
        <w:t>30.01.2023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</w:t>
      </w:r>
      <w:r w:rsidRPr="00421A50">
        <w:rPr>
          <w:rFonts w:ascii="Times New Roman" w:hAnsi="Times New Roman"/>
          <w:i/>
          <w:sz w:val="24"/>
          <w:szCs w:val="24"/>
        </w:rPr>
        <w:t>.</w:t>
      </w:r>
    </w:p>
    <w:p w:rsidR="00416ACD" w:rsidRPr="00421A50" w:rsidRDefault="00416ACD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6ACD" w:rsidRPr="00421A50" w:rsidRDefault="00416ACD" w:rsidP="00476442">
      <w:pPr>
        <w:tabs>
          <w:tab w:val="left" w:pos="0"/>
        </w:tabs>
        <w:spacing w:after="0"/>
        <w:jc w:val="both"/>
      </w:pPr>
      <w:r w:rsidRPr="00421A50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 xml:space="preserve"> +35929400816.</w:t>
      </w:r>
    </w:p>
    <w:sectPr w:rsidR="00416ACD" w:rsidRPr="00421A50" w:rsidSect="002E3B6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699"/>
    <w:rsid w:val="0003729D"/>
    <w:rsid w:val="00037BAD"/>
    <w:rsid w:val="000F4613"/>
    <w:rsid w:val="001121E0"/>
    <w:rsid w:val="00166860"/>
    <w:rsid w:val="002C2BF3"/>
    <w:rsid w:val="002E3B6B"/>
    <w:rsid w:val="003F77B9"/>
    <w:rsid w:val="00416ACD"/>
    <w:rsid w:val="00421A50"/>
    <w:rsid w:val="00476442"/>
    <w:rsid w:val="004B7CDE"/>
    <w:rsid w:val="004C69C1"/>
    <w:rsid w:val="005472BE"/>
    <w:rsid w:val="005B6237"/>
    <w:rsid w:val="005D3ED8"/>
    <w:rsid w:val="005E58E7"/>
    <w:rsid w:val="005F40F7"/>
    <w:rsid w:val="005F6699"/>
    <w:rsid w:val="00606DCB"/>
    <w:rsid w:val="006A54B5"/>
    <w:rsid w:val="006E3A4B"/>
    <w:rsid w:val="006F0E47"/>
    <w:rsid w:val="006F4BBC"/>
    <w:rsid w:val="007767B4"/>
    <w:rsid w:val="0078224C"/>
    <w:rsid w:val="007B1DEF"/>
    <w:rsid w:val="007C5856"/>
    <w:rsid w:val="0083171B"/>
    <w:rsid w:val="00836B28"/>
    <w:rsid w:val="009B32FF"/>
    <w:rsid w:val="009F4DDA"/>
    <w:rsid w:val="009F6BCC"/>
    <w:rsid w:val="00B01E42"/>
    <w:rsid w:val="00B26C0F"/>
    <w:rsid w:val="00B82B4A"/>
    <w:rsid w:val="00BA4437"/>
    <w:rsid w:val="00BB7348"/>
    <w:rsid w:val="00BE0DF0"/>
    <w:rsid w:val="00C70D60"/>
    <w:rsid w:val="00C9564B"/>
    <w:rsid w:val="00CE54AC"/>
    <w:rsid w:val="00D05B35"/>
    <w:rsid w:val="00D1766C"/>
    <w:rsid w:val="00D8083E"/>
    <w:rsid w:val="00DA3B2F"/>
    <w:rsid w:val="00DB5995"/>
    <w:rsid w:val="00DD2CEA"/>
    <w:rsid w:val="00E05DE8"/>
    <w:rsid w:val="00E52A8C"/>
    <w:rsid w:val="00E719A0"/>
    <w:rsid w:val="00E92169"/>
    <w:rsid w:val="00F97C8E"/>
    <w:rsid w:val="00FB7A5A"/>
    <w:rsid w:val="00FE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84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147</Words>
  <Characters>844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 за съставен акт за установяване на административно нарушение</dc:title>
  <dc:subject/>
  <dc:creator>Liubomir Aladjov</dc:creator>
  <cp:keywords/>
  <dc:description/>
  <cp:lastModifiedBy>m.arangelova</cp:lastModifiedBy>
  <cp:revision>3</cp:revision>
  <dcterms:created xsi:type="dcterms:W3CDTF">2023-01-30T07:51:00Z</dcterms:created>
  <dcterms:modified xsi:type="dcterms:W3CDTF">2023-01-30T07:53:00Z</dcterms:modified>
</cp:coreProperties>
</file>