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8C6" w:rsidRPr="00421A50" w:rsidRDefault="002628C6" w:rsidP="00421A50">
      <w:pPr>
        <w:tabs>
          <w:tab w:val="left" w:pos="0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2628C6" w:rsidRPr="00421A50" w:rsidRDefault="002628C6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628C6" w:rsidRDefault="002628C6" w:rsidP="00BB7348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Съставен е Акт за ус</w:t>
      </w:r>
      <w:r w:rsidRPr="00421A50">
        <w:rPr>
          <w:rFonts w:ascii="Times New Roman" w:hAnsi="Times New Roman"/>
          <w:sz w:val="24"/>
          <w:szCs w:val="24"/>
        </w:rPr>
        <w:t xml:space="preserve">тановяване на административно нарушение № </w:t>
      </w:r>
      <w:r>
        <w:rPr>
          <w:rFonts w:ascii="Times New Roman" w:hAnsi="Times New Roman"/>
          <w:sz w:val="24"/>
          <w:szCs w:val="24"/>
        </w:rPr>
        <w:t>9133</w:t>
      </w:r>
      <w:r w:rsidRPr="00421A5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14.11.2022 г.</w:t>
      </w:r>
      <w:r w:rsidRPr="00421A50">
        <w:rPr>
          <w:rFonts w:ascii="Times New Roman" w:hAnsi="Times New Roman"/>
          <w:sz w:val="24"/>
          <w:szCs w:val="24"/>
        </w:rPr>
        <w:t xml:space="preserve"> срещу </w:t>
      </w:r>
      <w:r>
        <w:rPr>
          <w:rFonts w:ascii="Times New Roman" w:hAnsi="Times New Roman"/>
          <w:sz w:val="24"/>
          <w:szCs w:val="24"/>
        </w:rPr>
        <w:t>„Аталелве“ ЕООД</w:t>
      </w:r>
      <w:r w:rsidRPr="00421A50">
        <w:rPr>
          <w:rFonts w:ascii="Times New Roman" w:hAnsi="Times New Roman"/>
          <w:sz w:val="24"/>
          <w:szCs w:val="24"/>
        </w:rPr>
        <w:t xml:space="preserve">, </w:t>
      </w:r>
      <w:r w:rsidRPr="00BB7348">
        <w:rPr>
          <w:rFonts w:ascii="Times New Roman" w:hAnsi="Times New Roman"/>
          <w:sz w:val="24"/>
          <w:szCs w:val="24"/>
        </w:rPr>
        <w:t>ЕИК:</w:t>
      </w:r>
      <w:r>
        <w:rPr>
          <w:rFonts w:ascii="Times New Roman" w:hAnsi="Times New Roman"/>
          <w:sz w:val="24"/>
          <w:szCs w:val="24"/>
        </w:rPr>
        <w:t xml:space="preserve"> 206721347</w:t>
      </w:r>
      <w:r w:rsidRPr="00BB7348">
        <w:rPr>
          <w:rFonts w:ascii="Times New Roman" w:hAnsi="Times New Roman"/>
          <w:sz w:val="24"/>
          <w:szCs w:val="24"/>
        </w:rPr>
        <w:t>, гр.</w:t>
      </w:r>
      <w:r>
        <w:rPr>
          <w:rFonts w:ascii="Times New Roman" w:hAnsi="Times New Roman"/>
          <w:sz w:val="24"/>
          <w:szCs w:val="24"/>
        </w:rPr>
        <w:t xml:space="preserve"> Варна 9000, ул. „Джоя Парк“ № 3</w:t>
      </w:r>
      <w:r w:rsidRPr="00BB7348">
        <w:rPr>
          <w:rFonts w:ascii="Times New Roman" w:hAnsi="Times New Roman"/>
          <w:sz w:val="24"/>
          <w:szCs w:val="24"/>
        </w:rPr>
        <w:t>, представлявано от г-</w:t>
      </w:r>
      <w:r>
        <w:rPr>
          <w:rFonts w:ascii="Times New Roman" w:hAnsi="Times New Roman"/>
          <w:sz w:val="24"/>
          <w:szCs w:val="24"/>
        </w:rPr>
        <w:t>н Атанас Великов Стоянов,</w:t>
      </w:r>
      <w:r w:rsidRPr="00BB7348">
        <w:rPr>
          <w:rFonts w:ascii="Times New Roman" w:hAnsi="Times New Roman"/>
          <w:sz w:val="24"/>
          <w:szCs w:val="24"/>
        </w:rPr>
        <w:t xml:space="preserve"> в качеството на управител</w:t>
      </w:r>
      <w:r w:rsidRPr="0003729D">
        <w:rPr>
          <w:rFonts w:ascii="Times New Roman" w:hAnsi="Times New Roman"/>
          <w:b/>
          <w:sz w:val="24"/>
          <w:szCs w:val="24"/>
        </w:rPr>
        <w:t xml:space="preserve"> </w:t>
      </w:r>
      <w:r w:rsidRPr="00421A50">
        <w:rPr>
          <w:rFonts w:ascii="Times New Roman" w:hAnsi="Times New Roman"/>
          <w:sz w:val="24"/>
          <w:szCs w:val="24"/>
        </w:rPr>
        <w:t xml:space="preserve">за административно нарушение по чл. 97, ал. 1, т. </w:t>
      </w:r>
      <w:r>
        <w:rPr>
          <w:rFonts w:ascii="Times New Roman" w:hAnsi="Times New Roman"/>
          <w:sz w:val="24"/>
          <w:szCs w:val="24"/>
        </w:rPr>
        <w:t>5</w:t>
      </w:r>
      <w:r w:rsidRPr="00421A50">
        <w:rPr>
          <w:rFonts w:ascii="Times New Roman" w:hAnsi="Times New Roman"/>
          <w:sz w:val="24"/>
          <w:szCs w:val="24"/>
        </w:rPr>
        <w:t xml:space="preserve"> от ЗАПСП. </w:t>
      </w:r>
    </w:p>
    <w:p w:rsidR="002628C6" w:rsidRPr="00BB7348" w:rsidRDefault="002628C6" w:rsidP="00BB7348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</w:t>
      </w:r>
      <w:r w:rsidRPr="00421A50">
        <w:rPr>
          <w:rFonts w:ascii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2628C6" w:rsidRPr="00421A50" w:rsidRDefault="002628C6" w:rsidP="006A54B5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2628C6" w:rsidRPr="00421A50" w:rsidRDefault="002628C6" w:rsidP="00606DCB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 xml:space="preserve">Съобщението е поставено на </w:t>
      </w:r>
      <w:r>
        <w:rPr>
          <w:rFonts w:ascii="Times New Roman" w:hAnsi="Times New Roman"/>
          <w:sz w:val="24"/>
          <w:szCs w:val="24"/>
        </w:rPr>
        <w:t>19.1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2.2022 г</w:t>
      </w:r>
      <w:r w:rsidRPr="00421A50">
        <w:rPr>
          <w:rFonts w:ascii="Times New Roman" w:hAnsi="Times New Roman"/>
          <w:i/>
          <w:sz w:val="24"/>
          <w:szCs w:val="24"/>
        </w:rPr>
        <w:t>.</w:t>
      </w:r>
    </w:p>
    <w:p w:rsidR="002628C6" w:rsidRPr="00421A50" w:rsidRDefault="002628C6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628C6" w:rsidRPr="00421A50" w:rsidRDefault="002628C6" w:rsidP="00421A50">
      <w:pPr>
        <w:tabs>
          <w:tab w:val="left" w:pos="0"/>
        </w:tabs>
        <w:spacing w:after="0"/>
        <w:ind w:firstLine="567"/>
        <w:jc w:val="both"/>
      </w:pPr>
      <w:r w:rsidRPr="00421A50">
        <w:rPr>
          <w:rFonts w:ascii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hAnsi="Times New Roman"/>
          <w:sz w:val="24"/>
          <w:szCs w:val="24"/>
        </w:rPr>
        <w:t xml:space="preserve"> +35929400813.</w:t>
      </w:r>
    </w:p>
    <w:sectPr w:rsidR="002628C6" w:rsidRPr="00421A50" w:rsidSect="00CB29A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6699"/>
    <w:rsid w:val="0003729D"/>
    <w:rsid w:val="00037BAD"/>
    <w:rsid w:val="001121E0"/>
    <w:rsid w:val="001A52EC"/>
    <w:rsid w:val="002628C6"/>
    <w:rsid w:val="002C2BF3"/>
    <w:rsid w:val="003449D3"/>
    <w:rsid w:val="003C48A2"/>
    <w:rsid w:val="00421A50"/>
    <w:rsid w:val="004C69C1"/>
    <w:rsid w:val="005472BE"/>
    <w:rsid w:val="005B6237"/>
    <w:rsid w:val="005C74B0"/>
    <w:rsid w:val="005D3ED8"/>
    <w:rsid w:val="005F40F7"/>
    <w:rsid w:val="005F6699"/>
    <w:rsid w:val="00600A5A"/>
    <w:rsid w:val="00606DCB"/>
    <w:rsid w:val="006A54B5"/>
    <w:rsid w:val="006E3A4B"/>
    <w:rsid w:val="006F0E47"/>
    <w:rsid w:val="006F4BBC"/>
    <w:rsid w:val="0078224C"/>
    <w:rsid w:val="00792230"/>
    <w:rsid w:val="007B1DEF"/>
    <w:rsid w:val="007C5856"/>
    <w:rsid w:val="00815EB5"/>
    <w:rsid w:val="0083171B"/>
    <w:rsid w:val="00836B28"/>
    <w:rsid w:val="00913218"/>
    <w:rsid w:val="009F4DDA"/>
    <w:rsid w:val="009F6BCC"/>
    <w:rsid w:val="00B26C0F"/>
    <w:rsid w:val="00B82B4A"/>
    <w:rsid w:val="00BA4437"/>
    <w:rsid w:val="00BB7348"/>
    <w:rsid w:val="00BE0DF0"/>
    <w:rsid w:val="00C70D60"/>
    <w:rsid w:val="00CB29A5"/>
    <w:rsid w:val="00CE54AC"/>
    <w:rsid w:val="00D05B35"/>
    <w:rsid w:val="00D1766C"/>
    <w:rsid w:val="00DA3B2F"/>
    <w:rsid w:val="00DB5995"/>
    <w:rsid w:val="00DC5512"/>
    <w:rsid w:val="00E05DE8"/>
    <w:rsid w:val="00E52A8C"/>
    <w:rsid w:val="00F97C8E"/>
    <w:rsid w:val="00FB7A5A"/>
    <w:rsid w:val="00FD23FF"/>
    <w:rsid w:val="00FE2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A50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922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92230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842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1</Pages>
  <Words>143</Words>
  <Characters>820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Liubomir Aladjov</dc:creator>
  <cp:keywords/>
  <dc:description/>
  <cp:lastModifiedBy>m.arangelova</cp:lastModifiedBy>
  <cp:revision>5</cp:revision>
  <cp:lastPrinted>2022-11-09T09:42:00Z</cp:lastPrinted>
  <dcterms:created xsi:type="dcterms:W3CDTF">2022-12-19T11:35:00Z</dcterms:created>
  <dcterms:modified xsi:type="dcterms:W3CDTF">2022-12-19T15:01:00Z</dcterms:modified>
</cp:coreProperties>
</file>