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64C" w:rsidRPr="00421A50" w:rsidRDefault="008A764C" w:rsidP="00421A50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8A764C" w:rsidRPr="00421A50" w:rsidRDefault="008A764C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A764C" w:rsidRPr="00421A50" w:rsidRDefault="008A764C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>
        <w:rPr>
          <w:rFonts w:ascii="Times New Roman" w:hAnsi="Times New Roman"/>
          <w:sz w:val="24"/>
          <w:szCs w:val="24"/>
        </w:rPr>
        <w:t>9017</w:t>
      </w:r>
      <w:r w:rsidRPr="00421A5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12.09.2022 г.</w:t>
      </w:r>
      <w:r w:rsidRPr="00421A50">
        <w:rPr>
          <w:rFonts w:ascii="Times New Roman" w:hAnsi="Times New Roman"/>
          <w:sz w:val="24"/>
          <w:szCs w:val="24"/>
        </w:rPr>
        <w:t xml:space="preserve"> срещу </w:t>
      </w:r>
      <w:r>
        <w:rPr>
          <w:rFonts w:ascii="Times New Roman" w:hAnsi="Times New Roman"/>
          <w:sz w:val="24"/>
          <w:szCs w:val="24"/>
        </w:rPr>
        <w:t>„Аполо Нет“ ЕООД</w:t>
      </w:r>
      <w:r w:rsidRPr="00421A50">
        <w:rPr>
          <w:rFonts w:ascii="Times New Roman" w:hAnsi="Times New Roman"/>
          <w:sz w:val="24"/>
          <w:szCs w:val="24"/>
        </w:rPr>
        <w:t>, ЕИК</w:t>
      </w:r>
      <w:r>
        <w:rPr>
          <w:rFonts w:ascii="Times New Roman" w:hAnsi="Times New Roman"/>
          <w:sz w:val="24"/>
          <w:szCs w:val="24"/>
        </w:rPr>
        <w:t>: 202512243, със се</w:t>
      </w:r>
      <w:r w:rsidRPr="00421A50">
        <w:rPr>
          <w:rFonts w:ascii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hAnsi="Times New Roman"/>
          <w:sz w:val="24"/>
          <w:szCs w:val="24"/>
        </w:rPr>
        <w:t xml:space="preserve">: гр. Ямбол 8600, ул. „Л. Каравелов“ № 19, </w:t>
      </w:r>
      <w:r w:rsidRPr="00421A50">
        <w:rPr>
          <w:rFonts w:ascii="Times New Roman" w:hAnsi="Times New Roman"/>
          <w:sz w:val="24"/>
          <w:szCs w:val="24"/>
        </w:rPr>
        <w:t>представлявано от</w:t>
      </w:r>
      <w:r>
        <w:rPr>
          <w:rFonts w:ascii="Times New Roman" w:hAnsi="Times New Roman"/>
          <w:sz w:val="24"/>
          <w:szCs w:val="24"/>
        </w:rPr>
        <w:t xml:space="preserve"> г-жа Галя Петрова Андонова, в качеството на управител </w:t>
      </w:r>
      <w:r w:rsidRPr="00421A50">
        <w:rPr>
          <w:rFonts w:ascii="Times New Roman" w:hAnsi="Times New Roman"/>
          <w:sz w:val="24"/>
          <w:szCs w:val="24"/>
        </w:rPr>
        <w:t xml:space="preserve">за административно нарушение по чл. 97, ал. 1, т. </w:t>
      </w:r>
      <w:r>
        <w:rPr>
          <w:rFonts w:ascii="Times New Roman" w:hAnsi="Times New Roman"/>
          <w:sz w:val="24"/>
          <w:szCs w:val="24"/>
        </w:rPr>
        <w:t>6</w:t>
      </w:r>
      <w:r w:rsidRPr="00421A50">
        <w:rPr>
          <w:rFonts w:ascii="Times New Roman" w:hAnsi="Times New Roman"/>
          <w:sz w:val="24"/>
          <w:szCs w:val="24"/>
        </w:rPr>
        <w:t xml:space="preserve"> от ЗАПСП. </w:t>
      </w:r>
    </w:p>
    <w:p w:rsidR="008A764C" w:rsidRPr="00421A50" w:rsidRDefault="008A764C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8A764C" w:rsidRPr="00421A50" w:rsidRDefault="008A764C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8A764C" w:rsidRPr="00421A50" w:rsidRDefault="008A764C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Съобщението е поставено на </w:t>
      </w:r>
      <w:r>
        <w:rPr>
          <w:rFonts w:ascii="Times New Roman" w:hAnsi="Times New Roman"/>
          <w:sz w:val="24"/>
          <w:szCs w:val="24"/>
        </w:rPr>
        <w:t>10.11.2022 г</w:t>
      </w:r>
      <w:r w:rsidRPr="00421A50">
        <w:rPr>
          <w:rFonts w:ascii="Times New Roman" w:hAnsi="Times New Roman"/>
          <w:i/>
          <w:sz w:val="24"/>
          <w:szCs w:val="24"/>
        </w:rPr>
        <w:t>.</w:t>
      </w:r>
    </w:p>
    <w:p w:rsidR="008A764C" w:rsidRPr="00421A50" w:rsidRDefault="008A764C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A764C" w:rsidRPr="00421A50" w:rsidRDefault="008A764C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hAnsi="Times New Roman"/>
          <w:sz w:val="24"/>
          <w:szCs w:val="24"/>
        </w:rPr>
        <w:t xml:space="preserve"> +35929400816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sectPr w:rsidR="008A764C" w:rsidRPr="00421A50" w:rsidSect="00DB181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699"/>
    <w:rsid w:val="00037BAD"/>
    <w:rsid w:val="00065BA9"/>
    <w:rsid w:val="001121E0"/>
    <w:rsid w:val="0028719C"/>
    <w:rsid w:val="00421A50"/>
    <w:rsid w:val="005D3ED8"/>
    <w:rsid w:val="005E671F"/>
    <w:rsid w:val="005F6699"/>
    <w:rsid w:val="0063674C"/>
    <w:rsid w:val="006C3490"/>
    <w:rsid w:val="006E3A4B"/>
    <w:rsid w:val="006F0E47"/>
    <w:rsid w:val="00760BD2"/>
    <w:rsid w:val="007B17C1"/>
    <w:rsid w:val="007C5856"/>
    <w:rsid w:val="00802E21"/>
    <w:rsid w:val="008A764C"/>
    <w:rsid w:val="009F4DDA"/>
    <w:rsid w:val="00CE54AC"/>
    <w:rsid w:val="00D05B35"/>
    <w:rsid w:val="00D1238E"/>
    <w:rsid w:val="00D1766C"/>
    <w:rsid w:val="00D366F3"/>
    <w:rsid w:val="00DB181F"/>
    <w:rsid w:val="00E05DE8"/>
    <w:rsid w:val="00EA3147"/>
    <w:rsid w:val="00FB7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0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80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146</Words>
  <Characters>838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Съобщение за съставен акт за установяване на административно нарушение</dc:title>
  <dc:subject/>
  <dc:creator>Liubomir Aladjov</dc:creator>
  <cp:keywords/>
  <dc:description/>
  <cp:lastModifiedBy>m.arangelova</cp:lastModifiedBy>
  <cp:revision>2</cp:revision>
  <dcterms:created xsi:type="dcterms:W3CDTF">2022-11-10T09:34:00Z</dcterms:created>
  <dcterms:modified xsi:type="dcterms:W3CDTF">2022-11-10T09:34:00Z</dcterms:modified>
</cp:coreProperties>
</file>