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64" w:rsidRPr="00421A50" w:rsidRDefault="00C26664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5854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04.10.2021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„Ейч Ви Ди Хотелс“ ЕАД</w:t>
      </w:r>
      <w:r w:rsidRPr="00421A50">
        <w:rPr>
          <w:rFonts w:ascii="Times New Roman" w:hAnsi="Times New Roman"/>
          <w:sz w:val="24"/>
          <w:szCs w:val="24"/>
        </w:rPr>
        <w:t>, ЕИК</w:t>
      </w:r>
      <w:r>
        <w:rPr>
          <w:rFonts w:ascii="Times New Roman" w:hAnsi="Times New Roman"/>
          <w:sz w:val="24"/>
          <w:szCs w:val="24"/>
        </w:rPr>
        <w:t>: 204300566, със се</w:t>
      </w:r>
      <w:r w:rsidRPr="00421A50">
        <w:rPr>
          <w:rFonts w:ascii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hAnsi="Times New Roman"/>
          <w:sz w:val="24"/>
          <w:szCs w:val="24"/>
        </w:rPr>
        <w:t>: гр. Варна 9000, район Одесос, ул. „Хан Аспарух“ № 2</w:t>
      </w:r>
      <w:r w:rsidRPr="00421A50">
        <w:rPr>
          <w:rFonts w:ascii="Times New Roman" w:hAnsi="Times New Roman"/>
          <w:sz w:val="24"/>
          <w:szCs w:val="24"/>
        </w:rPr>
        <w:t>, представлявано от</w:t>
      </w:r>
      <w:r>
        <w:rPr>
          <w:rFonts w:ascii="Times New Roman" w:hAnsi="Times New Roman"/>
          <w:sz w:val="24"/>
          <w:szCs w:val="24"/>
        </w:rPr>
        <w:t xml:space="preserve"> г-н Христо Димитров Асенов, в качеството на управител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6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20.10.2021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C26664" w:rsidRPr="00421A50" w:rsidRDefault="00C26664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6664" w:rsidRPr="00421A50" w:rsidRDefault="00C26664" w:rsidP="005E53DD">
      <w:pPr>
        <w:tabs>
          <w:tab w:val="left" w:pos="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+35929400841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sectPr w:rsidR="00C26664" w:rsidRPr="00421A50" w:rsidSect="001462C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2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BAD"/>
    <w:rsid w:val="00097399"/>
    <w:rsid w:val="001121E0"/>
    <w:rsid w:val="001462C6"/>
    <w:rsid w:val="001857E8"/>
    <w:rsid w:val="001C4EC3"/>
    <w:rsid w:val="00246923"/>
    <w:rsid w:val="00305B2A"/>
    <w:rsid w:val="00343C71"/>
    <w:rsid w:val="00383EB8"/>
    <w:rsid w:val="003D6A63"/>
    <w:rsid w:val="00421A50"/>
    <w:rsid w:val="00480E5B"/>
    <w:rsid w:val="00483F53"/>
    <w:rsid w:val="004E0442"/>
    <w:rsid w:val="004F2E0F"/>
    <w:rsid w:val="00535964"/>
    <w:rsid w:val="005E53DD"/>
    <w:rsid w:val="005F6699"/>
    <w:rsid w:val="00615950"/>
    <w:rsid w:val="00650AE4"/>
    <w:rsid w:val="006E3A4B"/>
    <w:rsid w:val="006F0E47"/>
    <w:rsid w:val="00786052"/>
    <w:rsid w:val="007B1A26"/>
    <w:rsid w:val="007C5856"/>
    <w:rsid w:val="00804E32"/>
    <w:rsid w:val="00810831"/>
    <w:rsid w:val="0083293F"/>
    <w:rsid w:val="009F4DDA"/>
    <w:rsid w:val="00AD4756"/>
    <w:rsid w:val="00AF2829"/>
    <w:rsid w:val="00B27832"/>
    <w:rsid w:val="00C26664"/>
    <w:rsid w:val="00C46A06"/>
    <w:rsid w:val="00C851E5"/>
    <w:rsid w:val="00CF1955"/>
    <w:rsid w:val="00D0408D"/>
    <w:rsid w:val="00D05B35"/>
    <w:rsid w:val="00D1766C"/>
    <w:rsid w:val="00D70918"/>
    <w:rsid w:val="00D90F46"/>
    <w:rsid w:val="00FB7A5A"/>
    <w:rsid w:val="00FF4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9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151</Words>
  <Characters>861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Liubomir Aladjov</dc:creator>
  <cp:keywords/>
  <dc:description/>
  <cp:lastModifiedBy>m.arangelova</cp:lastModifiedBy>
  <cp:revision>4</cp:revision>
  <cp:lastPrinted>2020-06-24T12:26:00Z</cp:lastPrinted>
  <dcterms:created xsi:type="dcterms:W3CDTF">2021-10-20T09:50:00Z</dcterms:created>
  <dcterms:modified xsi:type="dcterms:W3CDTF">2021-10-20T10:47:00Z</dcterms:modified>
</cp:coreProperties>
</file>