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6AE" w:rsidRDefault="007176AE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76AE" w:rsidRPr="00421A50" w:rsidRDefault="007176AE" w:rsidP="00421A50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>
        <w:rPr>
          <w:rFonts w:ascii="Times New Roman" w:hAnsi="Times New Roman"/>
          <w:sz w:val="24"/>
          <w:szCs w:val="24"/>
        </w:rPr>
        <w:t>7569</w:t>
      </w:r>
      <w:r w:rsidRPr="00421A5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06.08.2021 г.</w:t>
      </w:r>
      <w:r w:rsidRPr="00421A50">
        <w:rPr>
          <w:rFonts w:ascii="Times New Roman" w:hAnsi="Times New Roman"/>
          <w:sz w:val="24"/>
          <w:szCs w:val="24"/>
        </w:rPr>
        <w:t xml:space="preserve"> срещу </w:t>
      </w:r>
      <w:r>
        <w:rPr>
          <w:rFonts w:ascii="Times New Roman" w:hAnsi="Times New Roman"/>
          <w:sz w:val="24"/>
          <w:szCs w:val="24"/>
        </w:rPr>
        <w:t>„Глобъл Комюникейшън ТВ“ ЕООД</w:t>
      </w:r>
      <w:r w:rsidRPr="00421A50">
        <w:rPr>
          <w:rFonts w:ascii="Times New Roman" w:hAnsi="Times New Roman"/>
          <w:sz w:val="24"/>
          <w:szCs w:val="24"/>
        </w:rPr>
        <w:t>, ЕИК</w:t>
      </w:r>
      <w:r>
        <w:rPr>
          <w:rFonts w:ascii="Times New Roman" w:hAnsi="Times New Roman"/>
          <w:sz w:val="24"/>
          <w:szCs w:val="24"/>
        </w:rPr>
        <w:t>: 204447723, със се</w:t>
      </w:r>
      <w:r w:rsidRPr="00421A50">
        <w:rPr>
          <w:rFonts w:ascii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hAnsi="Times New Roman"/>
          <w:sz w:val="24"/>
          <w:szCs w:val="24"/>
        </w:rPr>
        <w:t xml:space="preserve">: гр. София 1303, район Възраждане, ул. „Овче Поле“ № 122, ет. 3, </w:t>
      </w:r>
      <w:r w:rsidRPr="00421A50">
        <w:rPr>
          <w:rFonts w:ascii="Times New Roman" w:hAnsi="Times New Roman"/>
          <w:sz w:val="24"/>
          <w:szCs w:val="24"/>
        </w:rPr>
        <w:t>представлявано от</w:t>
      </w:r>
      <w:r>
        <w:rPr>
          <w:rFonts w:ascii="Times New Roman" w:hAnsi="Times New Roman"/>
          <w:sz w:val="24"/>
          <w:szCs w:val="24"/>
        </w:rPr>
        <w:t xml:space="preserve"> г-н Богомил Димитров Ангелов и/или г-жа Веселка Красимирова Илиева /заедно и поотделно/, в качеството на управител </w:t>
      </w:r>
      <w:r w:rsidRPr="00421A50">
        <w:rPr>
          <w:rFonts w:ascii="Times New Roman" w:hAnsi="Times New Roman"/>
          <w:sz w:val="24"/>
          <w:szCs w:val="24"/>
        </w:rPr>
        <w:t xml:space="preserve">за административно нарушение по чл. 97, ал. 1, т. </w:t>
      </w:r>
      <w:r>
        <w:rPr>
          <w:rFonts w:ascii="Times New Roman" w:hAnsi="Times New Roman"/>
          <w:sz w:val="24"/>
          <w:szCs w:val="24"/>
        </w:rPr>
        <w:t>6</w:t>
      </w:r>
      <w:r w:rsidRPr="00421A50">
        <w:rPr>
          <w:rFonts w:ascii="Times New Roman" w:hAnsi="Times New Roman"/>
          <w:sz w:val="24"/>
          <w:szCs w:val="24"/>
        </w:rPr>
        <w:t xml:space="preserve"> от ЗАПСП. </w:t>
      </w: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21A50">
        <w:rPr>
          <w:rFonts w:ascii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hAnsi="Times New Roman"/>
          <w:sz w:val="24"/>
          <w:szCs w:val="24"/>
        </w:rPr>
        <w:t>21.09.2021 г</w:t>
      </w:r>
      <w:r w:rsidRPr="00421A50">
        <w:rPr>
          <w:rFonts w:ascii="Times New Roman" w:hAnsi="Times New Roman"/>
          <w:i/>
          <w:sz w:val="24"/>
          <w:szCs w:val="24"/>
        </w:rPr>
        <w:t>.</w:t>
      </w: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176AE" w:rsidRPr="00421A50" w:rsidRDefault="007176AE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hAnsi="Times New Roman"/>
          <w:sz w:val="24"/>
          <w:szCs w:val="24"/>
        </w:rPr>
        <w:t xml:space="preserve"> +35929400813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sectPr w:rsidR="007176AE" w:rsidRPr="00421A50" w:rsidSect="00A86DD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2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6699"/>
    <w:rsid w:val="00037BAD"/>
    <w:rsid w:val="001121E0"/>
    <w:rsid w:val="0028719C"/>
    <w:rsid w:val="00304ADE"/>
    <w:rsid w:val="00416CE5"/>
    <w:rsid w:val="00421A50"/>
    <w:rsid w:val="005D3ED8"/>
    <w:rsid w:val="005F6699"/>
    <w:rsid w:val="006E3A4B"/>
    <w:rsid w:val="006F0E47"/>
    <w:rsid w:val="007176AE"/>
    <w:rsid w:val="007C5856"/>
    <w:rsid w:val="009F4DDA"/>
    <w:rsid w:val="00A86DD6"/>
    <w:rsid w:val="00CE54AC"/>
    <w:rsid w:val="00D05B35"/>
    <w:rsid w:val="00D1238E"/>
    <w:rsid w:val="00D1766C"/>
    <w:rsid w:val="00D40A53"/>
    <w:rsid w:val="00D54153"/>
    <w:rsid w:val="00E05DE8"/>
    <w:rsid w:val="00FB7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12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161</Words>
  <Characters>921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за съставен акт за установяване на административно нарушение</dc:title>
  <dc:subject/>
  <dc:creator>Liubomir Aladjov</dc:creator>
  <cp:keywords/>
  <dc:description/>
  <cp:lastModifiedBy>m.arangelova</cp:lastModifiedBy>
  <cp:revision>2</cp:revision>
  <dcterms:created xsi:type="dcterms:W3CDTF">2021-09-21T12:50:00Z</dcterms:created>
  <dcterms:modified xsi:type="dcterms:W3CDTF">2021-09-21T12:50:00Z</dcterms:modified>
</cp:coreProperties>
</file>