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BE0" w:rsidRPr="00421A50" w:rsidRDefault="00FD4BE0" w:rsidP="00421A50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FD4BE0" w:rsidRPr="00421A50" w:rsidRDefault="00FD4BE0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D4BE0" w:rsidRPr="00421A50" w:rsidRDefault="00FD4BE0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>
        <w:rPr>
          <w:rFonts w:ascii="Times New Roman" w:hAnsi="Times New Roman"/>
          <w:sz w:val="24"/>
          <w:szCs w:val="24"/>
        </w:rPr>
        <w:t>4915</w:t>
      </w:r>
      <w:r w:rsidRPr="00421A5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14.06.2021 г.</w:t>
      </w:r>
      <w:r w:rsidRPr="00421A50">
        <w:rPr>
          <w:rFonts w:ascii="Times New Roman" w:hAnsi="Times New Roman"/>
          <w:sz w:val="24"/>
          <w:szCs w:val="24"/>
        </w:rPr>
        <w:t xml:space="preserve"> срещу </w:t>
      </w:r>
      <w:r>
        <w:rPr>
          <w:rFonts w:ascii="Times New Roman" w:hAnsi="Times New Roman"/>
          <w:sz w:val="24"/>
          <w:szCs w:val="24"/>
        </w:rPr>
        <w:t>„Херос Кейбъл-Балчик“ ЕООД</w:t>
      </w:r>
      <w:r w:rsidRPr="00421A50">
        <w:rPr>
          <w:rFonts w:ascii="Times New Roman" w:hAnsi="Times New Roman"/>
          <w:sz w:val="24"/>
          <w:szCs w:val="24"/>
        </w:rPr>
        <w:t>, ЕИК</w:t>
      </w:r>
      <w:r>
        <w:rPr>
          <w:rFonts w:ascii="Times New Roman" w:hAnsi="Times New Roman"/>
          <w:sz w:val="24"/>
          <w:szCs w:val="24"/>
        </w:rPr>
        <w:t>: 103591538, със се</w:t>
      </w:r>
      <w:r w:rsidRPr="00421A50">
        <w:rPr>
          <w:rFonts w:ascii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hAnsi="Times New Roman"/>
          <w:sz w:val="24"/>
          <w:szCs w:val="24"/>
        </w:rPr>
        <w:t>: гр. Варна 9000, район Одесос, ул. „Алеко Константинов“ № 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7,</w:t>
      </w:r>
      <w:r w:rsidRPr="00421A50">
        <w:rPr>
          <w:rFonts w:ascii="Times New Roman" w:hAnsi="Times New Roman"/>
          <w:sz w:val="24"/>
          <w:szCs w:val="24"/>
        </w:rPr>
        <w:t xml:space="preserve"> представлявано от</w:t>
      </w:r>
      <w:r>
        <w:rPr>
          <w:rFonts w:ascii="Times New Roman" w:hAnsi="Times New Roman"/>
          <w:sz w:val="24"/>
          <w:szCs w:val="24"/>
        </w:rPr>
        <w:t xml:space="preserve"> г-н Йордан Асенов Стойчев, в качеството на управител </w:t>
      </w:r>
      <w:r w:rsidRPr="00421A50">
        <w:rPr>
          <w:rFonts w:ascii="Times New Roman" w:hAnsi="Times New Roman"/>
          <w:sz w:val="24"/>
          <w:szCs w:val="24"/>
        </w:rPr>
        <w:t xml:space="preserve">за административно нарушение по чл. 97, ал. 1, т. </w:t>
      </w:r>
      <w:r>
        <w:rPr>
          <w:rFonts w:ascii="Times New Roman" w:hAnsi="Times New Roman"/>
          <w:sz w:val="24"/>
          <w:szCs w:val="24"/>
        </w:rPr>
        <w:t>6</w:t>
      </w:r>
      <w:r w:rsidRPr="00421A50">
        <w:rPr>
          <w:rFonts w:ascii="Times New Roman" w:hAnsi="Times New Roman"/>
          <w:sz w:val="24"/>
          <w:szCs w:val="24"/>
        </w:rPr>
        <w:t xml:space="preserve"> от ЗАПСП. </w:t>
      </w:r>
    </w:p>
    <w:p w:rsidR="00FD4BE0" w:rsidRPr="00421A50" w:rsidRDefault="00FD4BE0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FD4BE0" w:rsidRPr="00421A50" w:rsidRDefault="00FD4BE0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FD4BE0" w:rsidRPr="00421A50" w:rsidRDefault="00FD4BE0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hAnsi="Times New Roman"/>
          <w:sz w:val="24"/>
          <w:szCs w:val="24"/>
        </w:rPr>
        <w:t>26.07.2021 г</w:t>
      </w:r>
      <w:r w:rsidRPr="00421A50">
        <w:rPr>
          <w:rFonts w:ascii="Times New Roman" w:hAnsi="Times New Roman"/>
          <w:i/>
          <w:sz w:val="24"/>
          <w:szCs w:val="24"/>
        </w:rPr>
        <w:t>.</w:t>
      </w:r>
    </w:p>
    <w:p w:rsidR="00FD4BE0" w:rsidRPr="00421A50" w:rsidRDefault="00FD4BE0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D4BE0" w:rsidRPr="00421A50" w:rsidRDefault="00FD4BE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hAnsi="Times New Roman"/>
          <w:sz w:val="24"/>
          <w:szCs w:val="24"/>
        </w:rPr>
        <w:t xml:space="preserve"> +35929400841.</w:t>
      </w:r>
    </w:p>
    <w:sectPr w:rsidR="00FD4BE0" w:rsidRPr="00421A50" w:rsidSect="00DA275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2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699"/>
    <w:rsid w:val="00037BAD"/>
    <w:rsid w:val="001121E0"/>
    <w:rsid w:val="00301B97"/>
    <w:rsid w:val="00421A50"/>
    <w:rsid w:val="004B2A7C"/>
    <w:rsid w:val="005F6699"/>
    <w:rsid w:val="006E3A4B"/>
    <w:rsid w:val="006F0E47"/>
    <w:rsid w:val="00786BCF"/>
    <w:rsid w:val="007C5856"/>
    <w:rsid w:val="009F4DDA"/>
    <w:rsid w:val="00D05B35"/>
    <w:rsid w:val="00D1766C"/>
    <w:rsid w:val="00D70927"/>
    <w:rsid w:val="00DA2753"/>
    <w:rsid w:val="00EA415D"/>
    <w:rsid w:val="00FB7A5A"/>
    <w:rsid w:val="00FD4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03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151</Words>
  <Characters>862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Liubomir Aladjov</dc:creator>
  <cp:keywords/>
  <dc:description/>
  <cp:lastModifiedBy>m.arangelova</cp:lastModifiedBy>
  <cp:revision>5</cp:revision>
  <dcterms:created xsi:type="dcterms:W3CDTF">2021-07-26T08:18:00Z</dcterms:created>
  <dcterms:modified xsi:type="dcterms:W3CDTF">2021-07-26T12:39:00Z</dcterms:modified>
</cp:coreProperties>
</file>