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D8" w:rsidRPr="00261929" w:rsidRDefault="005F1FD8" w:rsidP="00A96152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61929">
        <w:rPr>
          <w:rFonts w:ascii="Times New Roman" w:hAnsi="Times New Roman"/>
          <w:b/>
          <w:sz w:val="24"/>
          <w:szCs w:val="24"/>
        </w:rPr>
        <w:t>Приложение № 5</w:t>
      </w:r>
    </w:p>
    <w:p w:rsidR="005F1FD8" w:rsidRPr="00261929" w:rsidRDefault="005F1FD8" w:rsidP="00A96152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F1FD8" w:rsidRPr="00261929" w:rsidRDefault="005F1FD8" w:rsidP="00A96152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61929">
        <w:rPr>
          <w:rFonts w:ascii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5F1FD8" w:rsidRPr="00261929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F1FD8" w:rsidRPr="00D60CDC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Съставен е Акт за установяване на административно нарушение № 7273 от 28.08.2019 г. срещу „АЛИФУУТ“ ЕООД, ЕИК 205318959, седалище и адрес на управление общ.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CDC">
        <w:rPr>
          <w:rFonts w:ascii="Times New Roman" w:hAnsi="Times New Roman"/>
          <w:sz w:val="24"/>
          <w:szCs w:val="24"/>
        </w:rPr>
        <w:t>Велинград, с. Света Петка</w:t>
      </w:r>
      <w:r>
        <w:rPr>
          <w:rFonts w:ascii="Times New Roman" w:hAnsi="Times New Roman"/>
          <w:sz w:val="24"/>
          <w:szCs w:val="24"/>
        </w:rPr>
        <w:t>, ул. „Белмекен” № 17</w:t>
      </w:r>
      <w:bookmarkStart w:id="0" w:name="_GoBack"/>
      <w:bookmarkEnd w:id="0"/>
      <w:r w:rsidRPr="00D60CDC">
        <w:rPr>
          <w:rFonts w:ascii="Times New Roman" w:hAnsi="Times New Roman"/>
          <w:sz w:val="24"/>
          <w:szCs w:val="24"/>
        </w:rPr>
        <w:t>, представлявано от</w:t>
      </w:r>
      <w:r>
        <w:rPr>
          <w:rFonts w:ascii="Times New Roman" w:hAnsi="Times New Roman"/>
          <w:sz w:val="24"/>
          <w:szCs w:val="24"/>
        </w:rPr>
        <w:t xml:space="preserve"> Ибрахим Ибрахим Али,</w:t>
      </w:r>
      <w:r w:rsidRPr="00D60CDC">
        <w:rPr>
          <w:rFonts w:ascii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hAnsi="Times New Roman"/>
          <w:sz w:val="24"/>
          <w:szCs w:val="24"/>
        </w:rPr>
        <w:t>чл. 97, ал. 1, т. 5 от ЗАПСП.</w:t>
      </w:r>
      <w:r w:rsidRPr="00D60CDC">
        <w:rPr>
          <w:rFonts w:ascii="Times New Roman" w:hAnsi="Times New Roman"/>
          <w:sz w:val="24"/>
          <w:szCs w:val="24"/>
        </w:rPr>
        <w:t xml:space="preserve"> </w:t>
      </w:r>
    </w:p>
    <w:p w:rsidR="005F1FD8" w:rsidRPr="00D60CDC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</w:t>
      </w:r>
      <w:r>
        <w:rPr>
          <w:rFonts w:ascii="Times New Roman" w:hAnsi="Times New Roman"/>
          <w:sz w:val="24"/>
          <w:szCs w:val="24"/>
        </w:rPr>
        <w:t xml:space="preserve">представляващият </w:t>
      </w:r>
      <w:r w:rsidRPr="00D60CDC">
        <w:rPr>
          <w:rFonts w:ascii="Times New Roman" w:hAnsi="Times New Roman"/>
          <w:sz w:val="24"/>
          <w:szCs w:val="24"/>
        </w:rPr>
        <w:t>Ибрахим Ибрахим Али или упълномощено от него лице,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CDC">
        <w:rPr>
          <w:rFonts w:ascii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5F1FD8" w:rsidRPr="00D60CDC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5F1FD8" w:rsidRPr="00D60CDC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Съобщението е поставено на</w:t>
      </w:r>
      <w:r>
        <w:rPr>
          <w:rFonts w:ascii="Times New Roman" w:hAnsi="Times New Roman"/>
          <w:sz w:val="24"/>
          <w:szCs w:val="24"/>
        </w:rPr>
        <w:t xml:space="preserve"> 29.10.2019 г.</w:t>
      </w:r>
    </w:p>
    <w:p w:rsidR="005F1FD8" w:rsidRPr="00D60CDC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F1FD8" w:rsidRPr="00D60CDC" w:rsidRDefault="005F1FD8" w:rsidP="00A96152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D60CDC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>. 02/ 94 00 843, 94 00 988.</w:t>
      </w:r>
    </w:p>
    <w:p w:rsidR="005F1FD8" w:rsidRPr="00A96152" w:rsidRDefault="005F1FD8" w:rsidP="00A9615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sectPr w:rsidR="005F1FD8" w:rsidRPr="00A96152" w:rsidSect="00351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6152"/>
    <w:rsid w:val="00243A9D"/>
    <w:rsid w:val="00261929"/>
    <w:rsid w:val="0035117F"/>
    <w:rsid w:val="00366FAB"/>
    <w:rsid w:val="004522E6"/>
    <w:rsid w:val="004A0B7A"/>
    <w:rsid w:val="00513877"/>
    <w:rsid w:val="00541233"/>
    <w:rsid w:val="005F1FD8"/>
    <w:rsid w:val="00975B4D"/>
    <w:rsid w:val="00A96152"/>
    <w:rsid w:val="00D60CDC"/>
    <w:rsid w:val="00D80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pPr>
      <w:spacing w:after="200" w:line="276" w:lineRule="auto"/>
    </w:pPr>
    <w:rPr>
      <w:rFonts w:ascii="Calibri" w:hAnsi="Calibri"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146</Words>
  <Characters>833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Pashova</dc:creator>
  <cp:keywords/>
  <dc:description/>
  <cp:lastModifiedBy>m.arangelova</cp:lastModifiedBy>
  <cp:revision>3</cp:revision>
  <dcterms:created xsi:type="dcterms:W3CDTF">2019-10-29T08:06:00Z</dcterms:created>
  <dcterms:modified xsi:type="dcterms:W3CDTF">2019-10-29T10:25:00Z</dcterms:modified>
</cp:coreProperties>
</file>